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6B6" w:rsidRPr="002F78C6" w:rsidRDefault="0064672C" w:rsidP="00775D1C">
      <w:pPr>
        <w:pStyle w:val="Geenafstand"/>
        <w:rPr>
          <w:b/>
          <w:color w:val="365F91" w:themeColor="accent1" w:themeShade="BF"/>
          <w:sz w:val="36"/>
          <w:szCs w:val="36"/>
        </w:rPr>
      </w:pPr>
      <w:r w:rsidRPr="002F78C6">
        <w:rPr>
          <w:noProof/>
          <w:color w:val="365F91" w:themeColor="accent1" w:themeShade="BF"/>
          <w:sz w:val="36"/>
          <w:szCs w:val="36"/>
          <w:lang w:eastAsia="nl-NL"/>
        </w:rPr>
        <w:drawing>
          <wp:anchor distT="0" distB="0" distL="114300" distR="114300" simplePos="0" relativeHeight="251662336" behindDoc="1" locked="0" layoutInCell="1" allowOverlap="1" wp14:anchorId="44F78F2B" wp14:editId="683C340B">
            <wp:simplePos x="0" y="0"/>
            <wp:positionH relativeFrom="column">
              <wp:posOffset>-791845</wp:posOffset>
            </wp:positionH>
            <wp:positionV relativeFrom="paragraph">
              <wp:posOffset>6769100</wp:posOffset>
            </wp:positionV>
            <wp:extent cx="10691495" cy="7559675"/>
            <wp:effectExtent l="0" t="0" r="0" b="317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13-kopie-folderpapierpag2en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6B6" w:rsidRPr="002F78C6">
        <w:rPr>
          <w:b/>
          <w:color w:val="365F91" w:themeColor="accent1" w:themeShade="BF"/>
          <w:sz w:val="36"/>
          <w:szCs w:val="36"/>
        </w:rPr>
        <w:t>Praktische gegevens</w:t>
      </w:r>
    </w:p>
    <w:p w:rsidR="001636B6" w:rsidRPr="001636B6" w:rsidRDefault="001636B6" w:rsidP="001636B6">
      <w:pPr>
        <w:pStyle w:val="Geenafstand"/>
        <w:rPr>
          <w:color w:val="00AA87"/>
          <w:sz w:val="24"/>
          <w:szCs w:val="24"/>
        </w:rPr>
      </w:pPr>
    </w:p>
    <w:p w:rsidR="00A02646" w:rsidRDefault="00891C14" w:rsidP="00A02646">
      <w:pPr>
        <w:pStyle w:val="Geenafstand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Startdatum: </w:t>
      </w:r>
      <w:r w:rsidR="00BC19F9">
        <w:rPr>
          <w:sz w:val="24"/>
          <w:szCs w:val="24"/>
        </w:rPr>
        <w:t>maan</w:t>
      </w:r>
      <w:r w:rsidR="00315839">
        <w:rPr>
          <w:sz w:val="24"/>
          <w:szCs w:val="24"/>
        </w:rPr>
        <w:t xml:space="preserve">dag </w:t>
      </w:r>
      <w:r w:rsidR="00BC19F9">
        <w:rPr>
          <w:b/>
          <w:sz w:val="24"/>
          <w:szCs w:val="24"/>
        </w:rPr>
        <w:t>24 september</w:t>
      </w:r>
      <w:r w:rsidR="00DC66DF" w:rsidRPr="00CD2FCF">
        <w:rPr>
          <w:b/>
          <w:sz w:val="24"/>
          <w:szCs w:val="24"/>
        </w:rPr>
        <w:t xml:space="preserve"> 2018</w:t>
      </w:r>
    </w:p>
    <w:p w:rsidR="001636B6" w:rsidRPr="001636B6" w:rsidRDefault="001636B6" w:rsidP="00A02646">
      <w:pPr>
        <w:pStyle w:val="Geenafstand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Tijd: </w:t>
      </w:r>
      <w:r w:rsidR="00BC19F9">
        <w:rPr>
          <w:sz w:val="24"/>
          <w:szCs w:val="24"/>
        </w:rPr>
        <w:t>9</w:t>
      </w:r>
      <w:r w:rsidR="00315839">
        <w:rPr>
          <w:sz w:val="24"/>
          <w:szCs w:val="24"/>
        </w:rPr>
        <w:t>.</w:t>
      </w:r>
      <w:r w:rsidR="00BC19F9">
        <w:rPr>
          <w:sz w:val="24"/>
          <w:szCs w:val="24"/>
        </w:rPr>
        <w:t>30 – 11.45</w:t>
      </w:r>
      <w:r w:rsidR="00315839">
        <w:rPr>
          <w:sz w:val="24"/>
          <w:szCs w:val="24"/>
        </w:rPr>
        <w:t xml:space="preserve"> </w:t>
      </w:r>
      <w:r w:rsidR="00A15572">
        <w:rPr>
          <w:sz w:val="24"/>
          <w:szCs w:val="24"/>
        </w:rPr>
        <w:t>uur</w:t>
      </w:r>
      <w:r w:rsidR="00095C46">
        <w:rPr>
          <w:sz w:val="24"/>
          <w:szCs w:val="24"/>
        </w:rPr>
        <w:tab/>
      </w:r>
      <w:r w:rsidR="00095C46">
        <w:rPr>
          <w:sz w:val="24"/>
          <w:szCs w:val="24"/>
        </w:rPr>
        <w:tab/>
      </w:r>
    </w:p>
    <w:p w:rsidR="004270A5" w:rsidRDefault="001636B6" w:rsidP="001636B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Waar: </w:t>
      </w:r>
      <w:r w:rsidR="00095C46">
        <w:rPr>
          <w:sz w:val="24"/>
          <w:szCs w:val="24"/>
        </w:rPr>
        <w:tab/>
      </w:r>
      <w:r w:rsidR="0046020E">
        <w:rPr>
          <w:sz w:val="24"/>
          <w:szCs w:val="24"/>
        </w:rPr>
        <w:t>Samuel van Houtenstraat 1, Buurthuis De Leeuw</w:t>
      </w:r>
    </w:p>
    <w:p w:rsidR="001636B6" w:rsidRDefault="004270A5" w:rsidP="001636B6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Overige </w:t>
      </w:r>
      <w:proofErr w:type="gramStart"/>
      <w:r>
        <w:rPr>
          <w:sz w:val="24"/>
          <w:szCs w:val="24"/>
        </w:rPr>
        <w:t xml:space="preserve">cursusdata: </w:t>
      </w:r>
      <w:r w:rsidR="00131291">
        <w:rPr>
          <w:sz w:val="24"/>
          <w:szCs w:val="24"/>
        </w:rPr>
        <w:t xml:space="preserve"> </w:t>
      </w:r>
      <w:proofErr w:type="gramEnd"/>
      <w:r w:rsidR="00BC19F9">
        <w:rPr>
          <w:sz w:val="24"/>
          <w:szCs w:val="24"/>
        </w:rPr>
        <w:t>1,8,15 oktober</w:t>
      </w:r>
    </w:p>
    <w:p w:rsidR="00775D1C" w:rsidRDefault="001636B6" w:rsidP="001636B6">
      <w:pPr>
        <w:pStyle w:val="Geenafstand"/>
        <w:rPr>
          <w:sz w:val="24"/>
          <w:szCs w:val="24"/>
        </w:rPr>
      </w:pPr>
      <w:r w:rsidRPr="001636B6">
        <w:rPr>
          <w:sz w:val="24"/>
          <w:szCs w:val="24"/>
        </w:rPr>
        <w:t>Kosten</w:t>
      </w:r>
      <w:r>
        <w:rPr>
          <w:sz w:val="24"/>
          <w:szCs w:val="24"/>
        </w:rPr>
        <w:t xml:space="preserve"> voor </w:t>
      </w:r>
      <w:proofErr w:type="gramStart"/>
      <w:r>
        <w:rPr>
          <w:sz w:val="24"/>
          <w:szCs w:val="24"/>
        </w:rPr>
        <w:t>de</w:t>
      </w:r>
      <w:r w:rsidRPr="001636B6">
        <w:rPr>
          <w:sz w:val="24"/>
          <w:szCs w:val="24"/>
        </w:rPr>
        <w:t>elname</w:t>
      </w:r>
      <w:r>
        <w:rPr>
          <w:sz w:val="24"/>
          <w:szCs w:val="24"/>
        </w:rPr>
        <w:t xml:space="preserve">:  </w:t>
      </w:r>
      <w:proofErr w:type="gramEnd"/>
      <w:r w:rsidR="00095C46">
        <w:rPr>
          <w:sz w:val="24"/>
          <w:szCs w:val="24"/>
        </w:rPr>
        <w:t>gratis</w:t>
      </w:r>
    </w:p>
    <w:p w:rsidR="001636B6" w:rsidRPr="001636B6" w:rsidRDefault="001636B6" w:rsidP="001636B6">
      <w:pPr>
        <w:pStyle w:val="Geenafstand"/>
        <w:rPr>
          <w:sz w:val="24"/>
          <w:szCs w:val="24"/>
        </w:rPr>
      </w:pPr>
    </w:p>
    <w:p w:rsidR="00775D1C" w:rsidRPr="002F78C6" w:rsidRDefault="001636B6" w:rsidP="00775D1C">
      <w:pPr>
        <w:pStyle w:val="Geenafstand"/>
        <w:rPr>
          <w:b/>
          <w:color w:val="365F91" w:themeColor="accent1" w:themeShade="BF"/>
          <w:sz w:val="36"/>
          <w:szCs w:val="36"/>
        </w:rPr>
      </w:pPr>
      <w:r w:rsidRPr="002F78C6">
        <w:rPr>
          <w:b/>
          <w:color w:val="365F91" w:themeColor="accent1" w:themeShade="BF"/>
          <w:sz w:val="36"/>
          <w:szCs w:val="36"/>
        </w:rPr>
        <w:t>Meer informatie en aanmelden</w:t>
      </w:r>
    </w:p>
    <w:p w:rsidR="00095C46" w:rsidRDefault="001636B6" w:rsidP="001636B6">
      <w:pPr>
        <w:pStyle w:val="Geenafstand"/>
        <w:rPr>
          <w:sz w:val="24"/>
          <w:szCs w:val="24"/>
        </w:rPr>
      </w:pPr>
      <w:r w:rsidRPr="001636B6">
        <w:rPr>
          <w:sz w:val="24"/>
          <w:szCs w:val="24"/>
        </w:rPr>
        <w:t xml:space="preserve">Voor meer informatie kun je contact opnemen met </w:t>
      </w:r>
    </w:p>
    <w:p w:rsidR="00775D1C" w:rsidRDefault="001636B6" w:rsidP="00095C46">
      <w:pPr>
        <w:pStyle w:val="Geenafstand"/>
        <w:numPr>
          <w:ilvl w:val="0"/>
          <w:numId w:val="10"/>
        </w:numPr>
        <w:rPr>
          <w:sz w:val="24"/>
          <w:szCs w:val="24"/>
          <w:lang w:val="en-US"/>
        </w:rPr>
      </w:pPr>
      <w:r w:rsidRPr="00A02646">
        <w:rPr>
          <w:sz w:val="24"/>
          <w:szCs w:val="24"/>
          <w:lang w:val="en-US"/>
        </w:rPr>
        <w:t>Agaath va</w:t>
      </w:r>
      <w:r w:rsidRPr="00EC1748">
        <w:rPr>
          <w:sz w:val="24"/>
          <w:szCs w:val="24"/>
          <w:lang w:val="en-US"/>
        </w:rPr>
        <w:t>n Loon,</w:t>
      </w:r>
      <w:r w:rsidR="00095C46" w:rsidRPr="00EC1748">
        <w:rPr>
          <w:sz w:val="24"/>
          <w:szCs w:val="24"/>
          <w:lang w:val="en-US"/>
        </w:rPr>
        <w:t xml:space="preserve"> </w:t>
      </w:r>
      <w:r w:rsidR="00095C46" w:rsidRPr="00EC1748">
        <w:rPr>
          <w:sz w:val="24"/>
          <w:szCs w:val="24"/>
          <w:lang w:val="en-US"/>
        </w:rPr>
        <w:br/>
      </w:r>
      <w:r w:rsidR="00DC66DF">
        <w:rPr>
          <w:sz w:val="24"/>
          <w:szCs w:val="24"/>
          <w:lang w:val="en-US"/>
        </w:rPr>
        <w:t>06-82418161</w:t>
      </w:r>
      <w:r w:rsidRPr="0064672C">
        <w:rPr>
          <w:sz w:val="24"/>
          <w:szCs w:val="24"/>
          <w:lang w:val="en-US"/>
        </w:rPr>
        <w:t xml:space="preserve"> (ma-di-do) </w:t>
      </w:r>
      <w:hyperlink r:id="rId10" w:history="1">
        <w:r w:rsidR="004C7405" w:rsidRPr="00233DA6">
          <w:rPr>
            <w:rStyle w:val="Hyperlink"/>
            <w:sz w:val="24"/>
            <w:szCs w:val="24"/>
            <w:lang w:val="en-US"/>
          </w:rPr>
          <w:t>agaath.van.loon@buurtteamsutrecht.nl</w:t>
        </w:r>
      </w:hyperlink>
      <w:r w:rsidR="00EC1748">
        <w:rPr>
          <w:sz w:val="24"/>
          <w:szCs w:val="24"/>
          <w:lang w:val="en-US"/>
        </w:rPr>
        <w:t xml:space="preserve"> </w:t>
      </w:r>
    </w:p>
    <w:p w:rsidR="001636B6" w:rsidRPr="00EC1748" w:rsidRDefault="001636B6" w:rsidP="000A7241">
      <w:pPr>
        <w:pStyle w:val="Geenafstand"/>
        <w:rPr>
          <w:b/>
          <w:color w:val="00AA87"/>
          <w:sz w:val="28"/>
          <w:szCs w:val="28"/>
          <w:lang w:val="en-US"/>
        </w:rPr>
      </w:pPr>
    </w:p>
    <w:p w:rsidR="00EC1748" w:rsidRDefault="00EC1748" w:rsidP="00EC1748">
      <w:pPr>
        <w:pStyle w:val="Geenafstand"/>
        <w:rPr>
          <w:noProof/>
          <w:lang w:eastAsia="nl-NL"/>
        </w:rPr>
      </w:pPr>
    </w:p>
    <w:p w:rsidR="00CC458B" w:rsidRPr="00CC458B" w:rsidRDefault="00CC458B" w:rsidP="00CC458B">
      <w:pPr>
        <w:pStyle w:val="Geenafstand"/>
        <w:rPr>
          <w:i/>
          <w:noProof/>
          <w:lang w:eastAsia="nl-NL"/>
        </w:rPr>
      </w:pPr>
      <w:r w:rsidRPr="00CC458B">
        <w:rPr>
          <w:i/>
          <w:noProof/>
          <w:lang w:eastAsia="nl-NL"/>
        </w:rPr>
        <w:t xml:space="preserve">Website van Facebook: https://www.facebook.com/buurtteam.noordoost.92 </w:t>
      </w:r>
    </w:p>
    <w:p w:rsidR="00983468" w:rsidRPr="00CC458B" w:rsidRDefault="00CC458B" w:rsidP="00CC458B">
      <w:pPr>
        <w:pStyle w:val="Geenafstand"/>
        <w:rPr>
          <w:i/>
          <w:noProof/>
          <w:lang w:eastAsia="nl-NL"/>
        </w:rPr>
      </w:pPr>
      <w:r w:rsidRPr="00CC458B">
        <w:rPr>
          <w:i/>
          <w:noProof/>
          <w:lang w:eastAsia="nl-NL"/>
        </w:rPr>
        <w:t>Zoekterm op Facebook: Buurtteam Noord-Oost</w:t>
      </w:r>
    </w:p>
    <w:bookmarkStart w:id="0" w:name="_GoBack"/>
    <w:bookmarkEnd w:id="0"/>
    <w:p w:rsidR="00EC1748" w:rsidRDefault="00EC1748" w:rsidP="00EC1748">
      <w:pPr>
        <w:pStyle w:val="Geenafstand"/>
        <w:rPr>
          <w:noProof/>
          <w:lang w:eastAsia="nl-NL"/>
        </w:rPr>
      </w:pPr>
      <w:r>
        <w:rPr>
          <w:b/>
          <w:noProof/>
          <w:color w:val="00AA87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B48BCE" wp14:editId="05641789">
                <wp:simplePos x="0" y="0"/>
                <wp:positionH relativeFrom="column">
                  <wp:posOffset>5789930</wp:posOffset>
                </wp:positionH>
                <wp:positionV relativeFrom="paragraph">
                  <wp:posOffset>176530</wp:posOffset>
                </wp:positionV>
                <wp:extent cx="3508375" cy="574158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748" w:rsidRPr="0019446B" w:rsidRDefault="00EC1748" w:rsidP="00EC1748">
                            <w:pPr>
                              <w:jc w:val="right"/>
                              <w:rPr>
                                <w:color w:val="E9804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455.9pt;margin-top:13.9pt;width:276.25pt;height: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" filled="f" stroked="f" strokeweight=".5pt">
                <v:textbox>
                  <w:txbxContent>
                    <w:p w:rsidR="00EC1748" w:rsidRPr="0019446B" w:rsidRDefault="00EC1748" w:rsidP="00EC1748">
                      <w:pPr>
                        <w:jc w:val="right"/>
                        <w:rPr>
                          <w:color w:val="E9804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4227" w:rsidRPr="00983468" w:rsidRDefault="006C4227" w:rsidP="00EC1748">
      <w:pPr>
        <w:pStyle w:val="Geenafstand"/>
        <w:rPr>
          <w:noProof/>
          <w:sz w:val="28"/>
          <w:szCs w:val="28"/>
          <w:lang w:eastAsia="nl-NL"/>
        </w:rPr>
      </w:pPr>
    </w:p>
    <w:p w:rsidR="00983468" w:rsidRPr="00983468" w:rsidRDefault="00983468" w:rsidP="00983468">
      <w:pPr>
        <w:pStyle w:val="Geenafstand"/>
        <w:rPr>
          <w:b/>
          <w:noProof/>
          <w:color w:val="365F91" w:themeColor="accent1" w:themeShade="BF"/>
          <w:sz w:val="28"/>
          <w:szCs w:val="28"/>
          <w:lang w:eastAsia="nl-NL"/>
        </w:rPr>
      </w:pPr>
      <w:r w:rsidRPr="00983468">
        <w:rPr>
          <w:b/>
          <w:noProof/>
          <w:color w:val="365F91" w:themeColor="accent1" w:themeShade="BF"/>
          <w:sz w:val="28"/>
          <w:szCs w:val="28"/>
          <w:lang w:eastAsia="nl-NL"/>
        </w:rPr>
        <w:t>Voorwaarden voor deelname</w:t>
      </w:r>
    </w:p>
    <w:p w:rsidR="00983468" w:rsidRDefault="00983468" w:rsidP="00983468">
      <w:pPr>
        <w:pStyle w:val="Geenafstand"/>
        <w:rPr>
          <w:noProof/>
          <w:lang w:eastAsia="nl-NL"/>
        </w:rPr>
      </w:pPr>
    </w:p>
    <w:p w:rsidR="00983468" w:rsidRPr="00983468" w:rsidRDefault="00983468" w:rsidP="00983468">
      <w:pPr>
        <w:pStyle w:val="Geenafstand"/>
        <w:rPr>
          <w:noProof/>
          <w:sz w:val="24"/>
          <w:szCs w:val="24"/>
          <w:lang w:eastAsia="nl-NL"/>
        </w:rPr>
      </w:pPr>
      <w:r w:rsidRPr="00983468">
        <w:rPr>
          <w:noProof/>
          <w:sz w:val="24"/>
          <w:szCs w:val="24"/>
          <w:lang w:eastAsia="nl-NL"/>
        </w:rPr>
        <w:t>•</w:t>
      </w:r>
      <w:r w:rsidRPr="00983468">
        <w:rPr>
          <w:noProof/>
          <w:sz w:val="24"/>
          <w:szCs w:val="24"/>
          <w:lang w:eastAsia="nl-NL"/>
        </w:rPr>
        <w:tab/>
        <w:t>Je woont in de gemeente Utrecht</w:t>
      </w:r>
    </w:p>
    <w:p w:rsidR="00983468" w:rsidRPr="00983468" w:rsidRDefault="00983468" w:rsidP="00983468">
      <w:pPr>
        <w:pStyle w:val="Geenafstand"/>
        <w:rPr>
          <w:noProof/>
          <w:sz w:val="24"/>
          <w:szCs w:val="24"/>
          <w:lang w:eastAsia="nl-NL"/>
        </w:rPr>
      </w:pPr>
      <w:r w:rsidRPr="00983468">
        <w:rPr>
          <w:noProof/>
          <w:sz w:val="24"/>
          <w:szCs w:val="24"/>
          <w:lang w:eastAsia="nl-NL"/>
        </w:rPr>
        <w:t>•</w:t>
      </w:r>
      <w:r w:rsidRPr="00983468">
        <w:rPr>
          <w:noProof/>
          <w:sz w:val="24"/>
          <w:szCs w:val="24"/>
          <w:lang w:eastAsia="nl-NL"/>
        </w:rPr>
        <w:tab/>
        <w:t>Je hebt een probleem dat je wilt aanpakken. Het maakt niet uit wat dat probleem is.</w:t>
      </w:r>
    </w:p>
    <w:p w:rsidR="00983468" w:rsidRPr="00983468" w:rsidRDefault="00983468" w:rsidP="00983468">
      <w:pPr>
        <w:pStyle w:val="Geenafstand"/>
        <w:rPr>
          <w:noProof/>
          <w:sz w:val="24"/>
          <w:szCs w:val="24"/>
          <w:lang w:eastAsia="nl-NL"/>
        </w:rPr>
      </w:pPr>
      <w:r w:rsidRPr="00983468">
        <w:rPr>
          <w:noProof/>
          <w:sz w:val="24"/>
          <w:szCs w:val="24"/>
          <w:lang w:eastAsia="nl-NL"/>
        </w:rPr>
        <w:t>•</w:t>
      </w:r>
      <w:r w:rsidRPr="00983468">
        <w:rPr>
          <w:noProof/>
          <w:sz w:val="24"/>
          <w:szCs w:val="24"/>
          <w:lang w:eastAsia="nl-NL"/>
        </w:rPr>
        <w:tab/>
        <w:t xml:space="preserve">Je komt alle vier de bijeenkomsten. Tijdens de vierde bijeenkomst bespreken we of je voldoende op weg bent geholpen. </w:t>
      </w:r>
    </w:p>
    <w:p w:rsidR="006C4227" w:rsidRPr="00983468" w:rsidRDefault="006C4227" w:rsidP="00EC1748">
      <w:pPr>
        <w:pStyle w:val="Geenafstand"/>
        <w:rPr>
          <w:noProof/>
          <w:sz w:val="24"/>
          <w:szCs w:val="24"/>
          <w:lang w:eastAsia="nl-NL"/>
        </w:rPr>
      </w:pPr>
    </w:p>
    <w:p w:rsidR="006C4227" w:rsidRDefault="006C4227" w:rsidP="00EC1748">
      <w:pPr>
        <w:pStyle w:val="Geenafstand"/>
        <w:rPr>
          <w:noProof/>
          <w:lang w:eastAsia="nl-NL"/>
        </w:rPr>
      </w:pPr>
    </w:p>
    <w:p w:rsidR="00283AA8" w:rsidRPr="00983468" w:rsidRDefault="00A02646" w:rsidP="00983468">
      <w:pPr>
        <w:pStyle w:val="Geenafstand"/>
        <w:ind w:right="-156"/>
        <w:rPr>
          <w:noProof/>
          <w:lang w:eastAsia="nl-NL"/>
        </w:rPr>
      </w:pPr>
      <w:r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AF26D" wp14:editId="59F334C9">
                <wp:simplePos x="0" y="0"/>
                <wp:positionH relativeFrom="column">
                  <wp:posOffset>156210</wp:posOffset>
                </wp:positionH>
                <wp:positionV relativeFrom="paragraph">
                  <wp:posOffset>152400</wp:posOffset>
                </wp:positionV>
                <wp:extent cx="3657600" cy="28575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CAF" w:rsidRPr="00FE4CAF" w:rsidRDefault="00FE4CAF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7" type="#_x0000_t202" style="position:absolute;margin-left:12.3pt;margin-top:12pt;width:4in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" filled="f" stroked="f" strokeweight=".5pt">
                <v:textbox>
                  <w:txbxContent>
                    <w:p w:rsidR="00FE4CAF" w:rsidRPr="00FE4CAF" w:rsidRDefault="00FE4CAF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241" w:rsidRPr="00F62B08" w:rsidRDefault="000A7241" w:rsidP="000A7241">
      <w:pPr>
        <w:pStyle w:val="Geenafstand"/>
        <w:rPr>
          <w:sz w:val="24"/>
          <w:szCs w:val="24"/>
        </w:rPr>
      </w:pPr>
    </w:p>
    <w:p w:rsidR="000A7241" w:rsidRDefault="00894F40" w:rsidP="00775D1C">
      <w:pPr>
        <w:pStyle w:val="Geenafstand"/>
        <w:rPr>
          <w:sz w:val="24"/>
          <w:szCs w:val="24"/>
        </w:rPr>
      </w:pPr>
      <w:r>
        <w:rPr>
          <w:rFonts w:ascii="Helvetica" w:hAnsi="Helvetica" w:cs="Helvetica"/>
          <w:noProof/>
          <w:color w:val="00667D"/>
          <w:sz w:val="21"/>
          <w:szCs w:val="21"/>
          <w:lang w:eastAsia="nl-NL"/>
        </w:rPr>
        <w:drawing>
          <wp:anchor distT="0" distB="0" distL="114300" distR="114300" simplePos="0" relativeHeight="251677696" behindDoc="1" locked="0" layoutInCell="1" allowOverlap="1" wp14:anchorId="140FC1AD" wp14:editId="3B85C87D">
            <wp:simplePos x="0" y="0"/>
            <wp:positionH relativeFrom="column">
              <wp:posOffset>2893060</wp:posOffset>
            </wp:positionH>
            <wp:positionV relativeFrom="paragraph">
              <wp:posOffset>-644525</wp:posOffset>
            </wp:positionV>
            <wp:extent cx="1726565" cy="856615"/>
            <wp:effectExtent l="0" t="0" r="0" b="0"/>
            <wp:wrapNone/>
            <wp:docPr id="8" name="Afbeelding 8" descr="http://www.buurtteamsutrecht.nl/sites/all/themes/buurtteamsutrecht/logo.pn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urtteamsutrecht.nl/sites/all/themes/buurtteamsutrecht/logo.pn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7F9" w:rsidRPr="002F78C6" w:rsidRDefault="00983468" w:rsidP="002F78C6">
      <w:pPr>
        <w:jc w:val="center"/>
        <w:rPr>
          <w:b/>
          <w:color w:val="365F91" w:themeColor="accent1" w:themeShade="BF"/>
          <w:sz w:val="72"/>
          <w:szCs w:val="72"/>
        </w:rPr>
      </w:pPr>
      <w:r w:rsidRPr="002F78C6">
        <w:rPr>
          <w:b/>
          <w:color w:val="365F91" w:themeColor="accent1" w:themeShade="BF"/>
          <w:sz w:val="72"/>
          <w:szCs w:val="72"/>
        </w:rPr>
        <w:t>Stap V</w:t>
      </w:r>
      <w:r w:rsidR="00971C86" w:rsidRPr="002F78C6">
        <w:rPr>
          <w:b/>
          <w:color w:val="365F91" w:themeColor="accent1" w:themeShade="BF"/>
          <w:sz w:val="72"/>
          <w:szCs w:val="72"/>
        </w:rPr>
        <w:t>ooruit</w:t>
      </w:r>
    </w:p>
    <w:p w:rsidR="00283AA8" w:rsidRPr="002F78C6" w:rsidRDefault="00971C86" w:rsidP="00D23E87">
      <w:pPr>
        <w:jc w:val="center"/>
        <w:rPr>
          <w:color w:val="365F91" w:themeColor="accent1" w:themeShade="BF"/>
          <w:sz w:val="52"/>
          <w:szCs w:val="52"/>
        </w:rPr>
      </w:pPr>
      <w:r w:rsidRPr="002F78C6">
        <w:rPr>
          <w:color w:val="365F91" w:themeColor="accent1" w:themeShade="BF"/>
          <w:sz w:val="52"/>
          <w:szCs w:val="52"/>
        </w:rPr>
        <w:t>Samen je situatie verbeteren</w:t>
      </w:r>
    </w:p>
    <w:p w:rsidR="004A57F9" w:rsidRDefault="004A57F9" w:rsidP="004A57F9">
      <w:pPr>
        <w:pStyle w:val="Geenafstand"/>
      </w:pPr>
    </w:p>
    <w:p w:rsidR="00971C86" w:rsidRDefault="00971C86" w:rsidP="004A57F9">
      <w:pPr>
        <w:pStyle w:val="Geenafstand"/>
      </w:pPr>
    </w:p>
    <w:p w:rsidR="00971C86" w:rsidRDefault="006C4227" w:rsidP="004A57F9">
      <w:pPr>
        <w:pStyle w:val="Geenafstand"/>
      </w:pPr>
      <w:r>
        <w:rPr>
          <w:noProof/>
          <w:lang w:eastAsia="nl-NL"/>
        </w:rPr>
        <w:drawing>
          <wp:inline distT="0" distB="0" distL="0" distR="0" wp14:anchorId="75C4A8CB" wp14:editId="148C74C7">
            <wp:extent cx="4517475" cy="2428875"/>
            <wp:effectExtent l="0" t="0" r="0" b="0"/>
            <wp:docPr id="3" name="Afbeelding 3" descr="H:\VDI\Office\Outlooktemp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DI\Office\Outlooktemp\DSC01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038" cy="24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B6" w:rsidRDefault="001636B6" w:rsidP="004A57F9">
      <w:pPr>
        <w:pStyle w:val="Geenafstand"/>
      </w:pPr>
    </w:p>
    <w:p w:rsidR="0034296A" w:rsidRPr="0034296A" w:rsidRDefault="00971C86" w:rsidP="0034296A">
      <w:pPr>
        <w:pStyle w:val="Geenafstand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Iedereen heeft in het leven </w:t>
      </w:r>
      <w:r w:rsidR="00735F66">
        <w:rPr>
          <w:b/>
          <w:sz w:val="24"/>
          <w:szCs w:val="24"/>
        </w:rPr>
        <w:t xml:space="preserve">wel eens </w:t>
      </w:r>
      <w:r>
        <w:rPr>
          <w:b/>
          <w:sz w:val="24"/>
          <w:szCs w:val="24"/>
        </w:rPr>
        <w:t>dingen die niet lekker lopen</w:t>
      </w:r>
      <w:r w:rsidR="00D23E87" w:rsidRPr="0034296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Je hebt een probleem, maar wee</w:t>
      </w:r>
      <w:r w:rsidR="00F62CBF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niet hoe je het moet aanpakken. In de cursus Stap Vooruit leer je samen met andere mensen hoe je problemen kunt oplossen. </w:t>
      </w:r>
    </w:p>
    <w:p w:rsidR="004A57F9" w:rsidRDefault="00735F66" w:rsidP="0034296A">
      <w:pPr>
        <w:pStyle w:val="Geenafstand"/>
        <w:rPr>
          <w:b/>
          <w:color w:val="365F91" w:themeColor="accent1" w:themeShade="BF"/>
          <w:sz w:val="36"/>
          <w:szCs w:val="36"/>
        </w:rPr>
      </w:pPr>
      <w:r w:rsidRPr="002F78C6">
        <w:rPr>
          <w:b/>
          <w:color w:val="365F91" w:themeColor="accent1" w:themeShade="BF"/>
          <w:sz w:val="36"/>
          <w:szCs w:val="36"/>
        </w:rPr>
        <w:lastRenderedPageBreak/>
        <w:t>Herkenbaar</w:t>
      </w:r>
      <w:r w:rsidR="001636B6" w:rsidRPr="002F78C6">
        <w:rPr>
          <w:b/>
          <w:color w:val="365F91" w:themeColor="accent1" w:themeShade="BF"/>
          <w:sz w:val="36"/>
          <w:szCs w:val="36"/>
        </w:rPr>
        <w:t>?</w:t>
      </w:r>
    </w:p>
    <w:p w:rsidR="000A0DBE" w:rsidRPr="002F78C6" w:rsidRDefault="000A0DBE" w:rsidP="0034296A">
      <w:pPr>
        <w:pStyle w:val="Geenafstand"/>
        <w:rPr>
          <w:b/>
          <w:color w:val="365F91" w:themeColor="accent1" w:themeShade="BF"/>
          <w:sz w:val="36"/>
          <w:szCs w:val="36"/>
        </w:rPr>
      </w:pPr>
    </w:p>
    <w:p w:rsidR="00735F66" w:rsidRDefault="00735F66" w:rsidP="001D4C98">
      <w:pPr>
        <w:pStyle w:val="Geenafstand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Eigenlijk zou ik willen dat…</w:t>
      </w:r>
      <w:proofErr w:type="gramStart"/>
      <w:r>
        <w:rPr>
          <w:sz w:val="24"/>
          <w:szCs w:val="24"/>
        </w:rPr>
        <w:t>..</w:t>
      </w:r>
      <w:proofErr w:type="gramEnd"/>
      <w:r>
        <w:rPr>
          <w:sz w:val="24"/>
          <w:szCs w:val="24"/>
        </w:rPr>
        <w:t xml:space="preserve"> </w:t>
      </w:r>
    </w:p>
    <w:p w:rsidR="00775D1C" w:rsidRDefault="00735F66" w:rsidP="001D4C98">
      <w:pPr>
        <w:pStyle w:val="Geenafstand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Ik baal er vaak van dat…</w:t>
      </w:r>
      <w:proofErr w:type="gramStart"/>
      <w:r>
        <w:rPr>
          <w:sz w:val="24"/>
          <w:szCs w:val="24"/>
        </w:rPr>
        <w:t>..</w:t>
      </w:r>
      <w:proofErr w:type="gramEnd"/>
    </w:p>
    <w:p w:rsidR="00735F66" w:rsidRDefault="00735F66" w:rsidP="001D4C98">
      <w:pPr>
        <w:pStyle w:val="Geenafstand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Ik weet niet waar ik moet beginnen om……</w:t>
      </w:r>
    </w:p>
    <w:p w:rsidR="000A0DBE" w:rsidRDefault="000A0DBE" w:rsidP="000A0DBE">
      <w:pPr>
        <w:pStyle w:val="Geenafstand"/>
        <w:ind w:left="720"/>
        <w:rPr>
          <w:sz w:val="24"/>
          <w:szCs w:val="24"/>
        </w:rPr>
      </w:pPr>
    </w:p>
    <w:p w:rsidR="000A0DBE" w:rsidRDefault="000A0DBE" w:rsidP="000A0DBE">
      <w:pPr>
        <w:pStyle w:val="Geenafstand"/>
        <w:ind w:left="720"/>
        <w:rPr>
          <w:sz w:val="24"/>
          <w:szCs w:val="24"/>
        </w:rPr>
      </w:pPr>
    </w:p>
    <w:p w:rsidR="00735F66" w:rsidRDefault="000A0DBE" w:rsidP="009B4A95">
      <w:pPr>
        <w:pStyle w:val="Geenafstand"/>
        <w:rPr>
          <w:sz w:val="24"/>
          <w:szCs w:val="24"/>
        </w:rPr>
      </w:pPr>
      <w:r>
        <w:rPr>
          <w:b/>
          <w:noProof/>
          <w:color w:val="E9804F"/>
          <w:sz w:val="28"/>
          <w:szCs w:val="28"/>
          <w:lang w:eastAsia="nl-NL"/>
        </w:rPr>
        <w:drawing>
          <wp:inline distT="0" distB="0" distL="0" distR="0" wp14:anchorId="0D0CDA6F" wp14:editId="41247E96">
            <wp:extent cx="3962400" cy="3257316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268" cy="32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DBE" w:rsidRDefault="000A0DBE" w:rsidP="00775D1C">
      <w:pPr>
        <w:pStyle w:val="Geenafstand"/>
        <w:rPr>
          <w:sz w:val="24"/>
          <w:szCs w:val="24"/>
        </w:rPr>
      </w:pPr>
    </w:p>
    <w:p w:rsidR="00A97E32" w:rsidRDefault="00735F66" w:rsidP="00775D1C">
      <w:pPr>
        <w:pStyle w:val="Geenafstand"/>
        <w:rPr>
          <w:b/>
          <w:color w:val="E9804F"/>
          <w:sz w:val="28"/>
          <w:szCs w:val="28"/>
        </w:rPr>
      </w:pPr>
      <w:r>
        <w:rPr>
          <w:sz w:val="24"/>
          <w:szCs w:val="24"/>
        </w:rPr>
        <w:t xml:space="preserve">Denk jij dat ook wel eens? Je wilt iets veranderen in je leven, maar komt er niet toe om de eerste stap te zetten. </w:t>
      </w:r>
      <w:r w:rsidR="001D4C98">
        <w:rPr>
          <w:sz w:val="24"/>
          <w:szCs w:val="24"/>
        </w:rPr>
        <w:t xml:space="preserve">Samen met anderen is het vaak gemakkelijker. Je leert van elkaar, motiveert </w:t>
      </w:r>
      <w:proofErr w:type="gramStart"/>
      <w:r w:rsidR="001D4C98">
        <w:rPr>
          <w:sz w:val="24"/>
          <w:szCs w:val="24"/>
        </w:rPr>
        <w:t>elkaar</w:t>
      </w:r>
      <w:proofErr w:type="gramEnd"/>
      <w:r w:rsidR="001D4C98">
        <w:rPr>
          <w:sz w:val="24"/>
          <w:szCs w:val="24"/>
        </w:rPr>
        <w:t>, brengt elkaar op idee</w:t>
      </w:r>
      <w:r w:rsidR="005F07D5">
        <w:rPr>
          <w:sz w:val="24"/>
          <w:szCs w:val="24"/>
        </w:rPr>
        <w:t xml:space="preserve">ën. Daarom organiseren we </w:t>
      </w:r>
      <w:r w:rsidR="001D4C98">
        <w:rPr>
          <w:sz w:val="24"/>
          <w:szCs w:val="24"/>
        </w:rPr>
        <w:t xml:space="preserve">de cursus </w:t>
      </w:r>
      <w:r w:rsidR="001D4C98" w:rsidRPr="00F86CC6">
        <w:rPr>
          <w:b/>
          <w:sz w:val="24"/>
          <w:szCs w:val="24"/>
        </w:rPr>
        <w:t>Stap Vooruit</w:t>
      </w:r>
      <w:r w:rsidR="001D4C98">
        <w:rPr>
          <w:sz w:val="24"/>
          <w:szCs w:val="24"/>
        </w:rPr>
        <w:t>.</w:t>
      </w:r>
    </w:p>
    <w:p w:rsidR="00775D1C" w:rsidRPr="002F78C6" w:rsidRDefault="001636B6" w:rsidP="00775D1C">
      <w:pPr>
        <w:pStyle w:val="Geenafstand"/>
        <w:rPr>
          <w:b/>
          <w:color w:val="365F91" w:themeColor="accent1" w:themeShade="BF"/>
          <w:sz w:val="36"/>
          <w:szCs w:val="36"/>
        </w:rPr>
      </w:pPr>
      <w:r w:rsidRPr="002F78C6">
        <w:rPr>
          <w:b/>
          <w:color w:val="365F91" w:themeColor="accent1" w:themeShade="BF"/>
          <w:sz w:val="36"/>
          <w:szCs w:val="36"/>
        </w:rPr>
        <w:lastRenderedPageBreak/>
        <w:t>Hoe werkt de</w:t>
      </w:r>
      <w:r w:rsidR="001D4C98" w:rsidRPr="002F78C6">
        <w:rPr>
          <w:b/>
          <w:color w:val="365F91" w:themeColor="accent1" w:themeShade="BF"/>
          <w:sz w:val="36"/>
          <w:szCs w:val="36"/>
        </w:rPr>
        <w:t xml:space="preserve"> cursus</w:t>
      </w:r>
      <w:r w:rsidRPr="002F78C6">
        <w:rPr>
          <w:b/>
          <w:color w:val="365F91" w:themeColor="accent1" w:themeShade="BF"/>
          <w:sz w:val="36"/>
          <w:szCs w:val="36"/>
        </w:rPr>
        <w:t xml:space="preserve">? </w:t>
      </w:r>
    </w:p>
    <w:p w:rsidR="00B35F24" w:rsidRDefault="00B35F24" w:rsidP="00775D1C">
      <w:pPr>
        <w:pStyle w:val="Geenafstand"/>
        <w:rPr>
          <w:sz w:val="24"/>
          <w:szCs w:val="24"/>
        </w:rPr>
      </w:pPr>
    </w:p>
    <w:p w:rsidR="001D4C98" w:rsidRDefault="001D4C98" w:rsidP="00775D1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 xml:space="preserve">De cursus bestaat uit vier bijeenkomsten. Er kunnen </w:t>
      </w:r>
      <w:r w:rsidR="008B392D">
        <w:rPr>
          <w:sz w:val="24"/>
          <w:szCs w:val="24"/>
        </w:rPr>
        <w:t xml:space="preserve">ongeveer </w:t>
      </w:r>
      <w:r>
        <w:rPr>
          <w:sz w:val="24"/>
          <w:szCs w:val="24"/>
        </w:rPr>
        <w:t>acht mensen aan meedoen. De begeleidi</w:t>
      </w:r>
      <w:r w:rsidR="004C7405">
        <w:rPr>
          <w:sz w:val="24"/>
          <w:szCs w:val="24"/>
        </w:rPr>
        <w:t>ng is in handen van twee buurtteammedewerkers</w:t>
      </w:r>
      <w:r>
        <w:rPr>
          <w:sz w:val="24"/>
          <w:szCs w:val="24"/>
        </w:rPr>
        <w:t xml:space="preserve">. Je krijgt praktische tips om een eerste stap vooruit te zetten. </w:t>
      </w:r>
      <w:r w:rsidR="00963C97">
        <w:rPr>
          <w:sz w:val="24"/>
          <w:szCs w:val="24"/>
        </w:rPr>
        <w:t>Doordat je ervaringen uitwisselt, ga je op een andere manier naar je eigen situatie kijken. Ook leer je zo nieuwe mensen kennen.</w:t>
      </w:r>
    </w:p>
    <w:p w:rsidR="00963C97" w:rsidRDefault="00963C97" w:rsidP="00775D1C">
      <w:pPr>
        <w:pStyle w:val="Geenafstand"/>
        <w:rPr>
          <w:sz w:val="24"/>
          <w:szCs w:val="24"/>
        </w:rPr>
      </w:pPr>
    </w:p>
    <w:p w:rsidR="001D4C98" w:rsidRDefault="001D4C98" w:rsidP="00775D1C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Vragen die aan bod komen zijn:</w:t>
      </w:r>
    </w:p>
    <w:p w:rsidR="001D4C98" w:rsidRDefault="001D4C98" w:rsidP="00963C97">
      <w:pPr>
        <w:pStyle w:val="Geenafstand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Hoe kan ik zo goed mogelijk met mijn problemen omgaan?</w:t>
      </w:r>
    </w:p>
    <w:p w:rsidR="001D4C98" w:rsidRDefault="001D4C98" w:rsidP="00963C97">
      <w:pPr>
        <w:pStyle w:val="Geenafstand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Wat heb ik hiervoor nodig? Wie kan me helpen?</w:t>
      </w:r>
    </w:p>
    <w:p w:rsidR="001D4C98" w:rsidRDefault="00963C97" w:rsidP="00963C97">
      <w:pPr>
        <w:pStyle w:val="Geenafstand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Wat kan ik oplossen? En waar moet ik mee leren leven? </w:t>
      </w:r>
      <w:r w:rsidR="00F86CC6">
        <w:rPr>
          <w:sz w:val="24"/>
          <w:szCs w:val="24"/>
        </w:rPr>
        <w:br/>
      </w:r>
      <w:r>
        <w:rPr>
          <w:sz w:val="24"/>
          <w:szCs w:val="24"/>
        </w:rPr>
        <w:t>Hoe doe ik dat?</w:t>
      </w:r>
    </w:p>
    <w:p w:rsidR="00584FDF" w:rsidRDefault="00584FDF" w:rsidP="00775D1C">
      <w:pPr>
        <w:pStyle w:val="Geenafstand"/>
        <w:rPr>
          <w:b/>
          <w:color w:val="E9804F"/>
          <w:sz w:val="28"/>
          <w:szCs w:val="28"/>
        </w:rPr>
      </w:pPr>
    </w:p>
    <w:p w:rsidR="000A5F4B" w:rsidRPr="002F78C6" w:rsidRDefault="00963C97" w:rsidP="00963C97">
      <w:pPr>
        <w:pStyle w:val="Geenafstand"/>
        <w:rPr>
          <w:b/>
          <w:color w:val="365F91" w:themeColor="accent1" w:themeShade="BF"/>
          <w:sz w:val="36"/>
          <w:szCs w:val="36"/>
        </w:rPr>
      </w:pPr>
      <w:r w:rsidRPr="002F78C6">
        <w:rPr>
          <w:b/>
          <w:color w:val="365F91" w:themeColor="accent1" w:themeShade="BF"/>
          <w:sz w:val="36"/>
          <w:szCs w:val="36"/>
        </w:rPr>
        <w:t xml:space="preserve">Het </w:t>
      </w:r>
      <w:proofErr w:type="gramStart"/>
      <w:r w:rsidRPr="002F78C6">
        <w:rPr>
          <w:b/>
          <w:color w:val="365F91" w:themeColor="accent1" w:themeShade="BF"/>
          <w:sz w:val="36"/>
          <w:szCs w:val="36"/>
        </w:rPr>
        <w:t>resultaat</w:t>
      </w:r>
      <w:r w:rsidR="000A5F4B" w:rsidRPr="002F78C6">
        <w:rPr>
          <w:b/>
          <w:color w:val="365F91" w:themeColor="accent1" w:themeShade="BF"/>
          <w:sz w:val="36"/>
          <w:szCs w:val="36"/>
        </w:rPr>
        <w:t xml:space="preserve">:   </w:t>
      </w:r>
      <w:proofErr w:type="gramEnd"/>
    </w:p>
    <w:p w:rsidR="000A5F4B" w:rsidRDefault="000A5F4B" w:rsidP="00963C97">
      <w:pPr>
        <w:pStyle w:val="Geenafstand"/>
        <w:rPr>
          <w:b/>
          <w:color w:val="E9804F"/>
          <w:sz w:val="28"/>
          <w:szCs w:val="28"/>
        </w:rPr>
      </w:pPr>
    </w:p>
    <w:p w:rsidR="00963C97" w:rsidRPr="000A5F4B" w:rsidRDefault="00963C97" w:rsidP="00963C97">
      <w:pPr>
        <w:pStyle w:val="Geenafstand"/>
        <w:rPr>
          <w:b/>
          <w:color w:val="E9804F"/>
          <w:sz w:val="28"/>
          <w:szCs w:val="28"/>
        </w:rPr>
      </w:pPr>
      <w:r>
        <w:rPr>
          <w:sz w:val="24"/>
          <w:szCs w:val="24"/>
        </w:rPr>
        <w:t xml:space="preserve">Natuurlijk hangt het resultaat ook af van je eigen inbreng. Het doel is dat je na de cursus weet wat de kern van je probleem is, hoe je dat </w:t>
      </w:r>
      <w:r w:rsidR="00584FDF">
        <w:rPr>
          <w:sz w:val="24"/>
          <w:szCs w:val="24"/>
        </w:rPr>
        <w:t xml:space="preserve">stap voor stap </w:t>
      </w:r>
      <w:r>
        <w:rPr>
          <w:sz w:val="24"/>
          <w:szCs w:val="24"/>
        </w:rPr>
        <w:t xml:space="preserve">kunt oplossen en hoe je hulp kunt vragen. </w:t>
      </w:r>
      <w:r w:rsidR="00584FDF">
        <w:rPr>
          <w:sz w:val="24"/>
          <w:szCs w:val="24"/>
        </w:rPr>
        <w:t xml:space="preserve">Ook ontdek je bij jezelf misschien talenten </w:t>
      </w:r>
      <w:proofErr w:type="gramStart"/>
      <w:r w:rsidR="00584FDF">
        <w:rPr>
          <w:sz w:val="24"/>
          <w:szCs w:val="24"/>
        </w:rPr>
        <w:t>waarvan</w:t>
      </w:r>
      <w:proofErr w:type="gramEnd"/>
      <w:r w:rsidR="00584FDF">
        <w:rPr>
          <w:sz w:val="24"/>
          <w:szCs w:val="24"/>
        </w:rPr>
        <w:t xml:space="preserve"> je was vergeten dat je ze had. </w:t>
      </w:r>
    </w:p>
    <w:p w:rsidR="001636B6" w:rsidRDefault="00A02646" w:rsidP="001636B6">
      <w:pPr>
        <w:pStyle w:val="Geenafstand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72576" behindDoc="0" locked="0" layoutInCell="1" allowOverlap="1" wp14:anchorId="0DA3E05A" wp14:editId="62E2859B">
            <wp:simplePos x="0" y="0"/>
            <wp:positionH relativeFrom="column">
              <wp:posOffset>955675</wp:posOffset>
            </wp:positionH>
            <wp:positionV relativeFrom="paragraph">
              <wp:posOffset>130810</wp:posOffset>
            </wp:positionV>
            <wp:extent cx="2284200" cy="1522800"/>
            <wp:effectExtent l="0" t="0" r="1905" b="127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66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2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646" w:rsidRDefault="00A02646" w:rsidP="001636B6">
      <w:pPr>
        <w:pStyle w:val="Geenafstand"/>
        <w:rPr>
          <w:b/>
          <w:color w:val="E9804F"/>
          <w:sz w:val="28"/>
          <w:szCs w:val="28"/>
        </w:rPr>
      </w:pPr>
    </w:p>
    <w:p w:rsidR="00A02646" w:rsidRDefault="00A02646" w:rsidP="001636B6">
      <w:pPr>
        <w:pStyle w:val="Geenafstand"/>
        <w:rPr>
          <w:b/>
          <w:color w:val="E9804F"/>
          <w:sz w:val="28"/>
          <w:szCs w:val="28"/>
        </w:rPr>
      </w:pPr>
    </w:p>
    <w:p w:rsidR="00A02646" w:rsidRDefault="00A02646" w:rsidP="001636B6">
      <w:pPr>
        <w:pStyle w:val="Geenafstand"/>
        <w:rPr>
          <w:b/>
          <w:color w:val="E9804F"/>
          <w:sz w:val="28"/>
          <w:szCs w:val="28"/>
        </w:rPr>
      </w:pPr>
    </w:p>
    <w:p w:rsidR="00A02646" w:rsidRDefault="00A02646" w:rsidP="001636B6">
      <w:pPr>
        <w:pStyle w:val="Geenafstand"/>
        <w:rPr>
          <w:b/>
          <w:color w:val="E9804F"/>
          <w:sz w:val="28"/>
          <w:szCs w:val="28"/>
        </w:rPr>
      </w:pPr>
    </w:p>
    <w:p w:rsidR="001636B6" w:rsidRDefault="001636B6" w:rsidP="001636B6">
      <w:pPr>
        <w:pStyle w:val="Geenafstand"/>
        <w:rPr>
          <w:sz w:val="24"/>
          <w:szCs w:val="24"/>
        </w:rPr>
      </w:pPr>
    </w:p>
    <w:sectPr w:rsidR="001636B6" w:rsidSect="00F62B08">
      <w:pgSz w:w="16838" w:h="11906" w:orient="landscape" w:code="9"/>
      <w:pgMar w:top="1440" w:right="1247" w:bottom="1440" w:left="1247" w:header="709" w:footer="709" w:gutter="0"/>
      <w:paperSrc w:first="15" w:other="15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9E8" w:rsidRDefault="00CB49E8" w:rsidP="00F62B08">
      <w:pPr>
        <w:spacing w:after="0" w:line="240" w:lineRule="auto"/>
      </w:pPr>
      <w:r>
        <w:separator/>
      </w:r>
    </w:p>
  </w:endnote>
  <w:endnote w:type="continuationSeparator" w:id="0">
    <w:p w:rsidR="00CB49E8" w:rsidRDefault="00CB49E8" w:rsidP="00F62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9E8" w:rsidRDefault="00CB49E8" w:rsidP="00F62B08">
      <w:pPr>
        <w:spacing w:after="0" w:line="240" w:lineRule="auto"/>
      </w:pPr>
      <w:r>
        <w:separator/>
      </w:r>
    </w:p>
  </w:footnote>
  <w:footnote w:type="continuationSeparator" w:id="0">
    <w:p w:rsidR="00CB49E8" w:rsidRDefault="00CB49E8" w:rsidP="00F62B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B7485"/>
    <w:multiLevelType w:val="hybridMultilevel"/>
    <w:tmpl w:val="A176D9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30D45"/>
    <w:multiLevelType w:val="hybridMultilevel"/>
    <w:tmpl w:val="6C3C95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B08A3"/>
    <w:multiLevelType w:val="hybridMultilevel"/>
    <w:tmpl w:val="E9363CC0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54B10A4"/>
    <w:multiLevelType w:val="hybridMultilevel"/>
    <w:tmpl w:val="45DA48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816640"/>
    <w:multiLevelType w:val="hybridMultilevel"/>
    <w:tmpl w:val="EC3432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6362C2"/>
    <w:multiLevelType w:val="hybridMultilevel"/>
    <w:tmpl w:val="023AD1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0D2670"/>
    <w:multiLevelType w:val="hybridMultilevel"/>
    <w:tmpl w:val="C2FA67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60601"/>
    <w:multiLevelType w:val="hybridMultilevel"/>
    <w:tmpl w:val="15FE28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97ED3"/>
    <w:multiLevelType w:val="hybridMultilevel"/>
    <w:tmpl w:val="4C0831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873EEE"/>
    <w:multiLevelType w:val="hybridMultilevel"/>
    <w:tmpl w:val="F4864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493"/>
    <w:rsid w:val="00004F5D"/>
    <w:rsid w:val="00006972"/>
    <w:rsid w:val="00006D7D"/>
    <w:rsid w:val="000163EA"/>
    <w:rsid w:val="00017957"/>
    <w:rsid w:val="00095C46"/>
    <w:rsid w:val="000A0DBE"/>
    <w:rsid w:val="000A5F4B"/>
    <w:rsid w:val="000A7241"/>
    <w:rsid w:val="000B6857"/>
    <w:rsid w:val="000D36E1"/>
    <w:rsid w:val="00131291"/>
    <w:rsid w:val="00152DE4"/>
    <w:rsid w:val="001636B6"/>
    <w:rsid w:val="0017623B"/>
    <w:rsid w:val="001C00A5"/>
    <w:rsid w:val="001C3D04"/>
    <w:rsid w:val="001D4C98"/>
    <w:rsid w:val="00231C73"/>
    <w:rsid w:val="00240059"/>
    <w:rsid w:val="00276924"/>
    <w:rsid w:val="00283AA8"/>
    <w:rsid w:val="002C629E"/>
    <w:rsid w:val="002C7F3E"/>
    <w:rsid w:val="002D1950"/>
    <w:rsid w:val="002F7626"/>
    <w:rsid w:val="002F78C6"/>
    <w:rsid w:val="00300A3A"/>
    <w:rsid w:val="00302577"/>
    <w:rsid w:val="00315839"/>
    <w:rsid w:val="0034296A"/>
    <w:rsid w:val="00410A6C"/>
    <w:rsid w:val="00413838"/>
    <w:rsid w:val="004270A5"/>
    <w:rsid w:val="00434DC9"/>
    <w:rsid w:val="00437F72"/>
    <w:rsid w:val="0044275F"/>
    <w:rsid w:val="00453351"/>
    <w:rsid w:val="0046020E"/>
    <w:rsid w:val="00484D2E"/>
    <w:rsid w:val="004A57F9"/>
    <w:rsid w:val="004C6F81"/>
    <w:rsid w:val="004C7405"/>
    <w:rsid w:val="00512D02"/>
    <w:rsid w:val="0051681F"/>
    <w:rsid w:val="005461EE"/>
    <w:rsid w:val="00551B49"/>
    <w:rsid w:val="00552216"/>
    <w:rsid w:val="00565D88"/>
    <w:rsid w:val="00584FDF"/>
    <w:rsid w:val="005F07D5"/>
    <w:rsid w:val="005F5ECB"/>
    <w:rsid w:val="00617C2B"/>
    <w:rsid w:val="0064672C"/>
    <w:rsid w:val="00665EE1"/>
    <w:rsid w:val="00670DA0"/>
    <w:rsid w:val="0067417B"/>
    <w:rsid w:val="00682E46"/>
    <w:rsid w:val="006C3195"/>
    <w:rsid w:val="006C4227"/>
    <w:rsid w:val="006F5A3D"/>
    <w:rsid w:val="006F6E7B"/>
    <w:rsid w:val="0072377C"/>
    <w:rsid w:val="00735F66"/>
    <w:rsid w:val="007465DE"/>
    <w:rsid w:val="007501D6"/>
    <w:rsid w:val="00757EB5"/>
    <w:rsid w:val="00775D1C"/>
    <w:rsid w:val="00791316"/>
    <w:rsid w:val="007D5DA6"/>
    <w:rsid w:val="0081730C"/>
    <w:rsid w:val="008364F6"/>
    <w:rsid w:val="008606A0"/>
    <w:rsid w:val="008608F8"/>
    <w:rsid w:val="00891C14"/>
    <w:rsid w:val="00894F40"/>
    <w:rsid w:val="008B392D"/>
    <w:rsid w:val="008F4C50"/>
    <w:rsid w:val="00912A25"/>
    <w:rsid w:val="00925686"/>
    <w:rsid w:val="0094772B"/>
    <w:rsid w:val="00963C97"/>
    <w:rsid w:val="009661C6"/>
    <w:rsid w:val="00966F5F"/>
    <w:rsid w:val="00971C86"/>
    <w:rsid w:val="00983468"/>
    <w:rsid w:val="009B4A95"/>
    <w:rsid w:val="009D0207"/>
    <w:rsid w:val="00A02646"/>
    <w:rsid w:val="00A106E6"/>
    <w:rsid w:val="00A11AFD"/>
    <w:rsid w:val="00A15572"/>
    <w:rsid w:val="00A2280F"/>
    <w:rsid w:val="00A417A3"/>
    <w:rsid w:val="00A77048"/>
    <w:rsid w:val="00A974E1"/>
    <w:rsid w:val="00A97E32"/>
    <w:rsid w:val="00AB1EF9"/>
    <w:rsid w:val="00AF3F7B"/>
    <w:rsid w:val="00B26016"/>
    <w:rsid w:val="00B27C55"/>
    <w:rsid w:val="00B35F24"/>
    <w:rsid w:val="00B86B81"/>
    <w:rsid w:val="00B86DE4"/>
    <w:rsid w:val="00BC19F9"/>
    <w:rsid w:val="00C15B78"/>
    <w:rsid w:val="00C23237"/>
    <w:rsid w:val="00C258F0"/>
    <w:rsid w:val="00C72036"/>
    <w:rsid w:val="00CB49E8"/>
    <w:rsid w:val="00CC458B"/>
    <w:rsid w:val="00CD2FCF"/>
    <w:rsid w:val="00CD4F16"/>
    <w:rsid w:val="00D23E87"/>
    <w:rsid w:val="00DC66DF"/>
    <w:rsid w:val="00DE69D3"/>
    <w:rsid w:val="00E322D3"/>
    <w:rsid w:val="00E50493"/>
    <w:rsid w:val="00E50830"/>
    <w:rsid w:val="00EA0C5D"/>
    <w:rsid w:val="00EA1D59"/>
    <w:rsid w:val="00EC1748"/>
    <w:rsid w:val="00EC301A"/>
    <w:rsid w:val="00ED0DD7"/>
    <w:rsid w:val="00F12D5F"/>
    <w:rsid w:val="00F13665"/>
    <w:rsid w:val="00F32F9D"/>
    <w:rsid w:val="00F467B2"/>
    <w:rsid w:val="00F62B08"/>
    <w:rsid w:val="00F62CBF"/>
    <w:rsid w:val="00F8692D"/>
    <w:rsid w:val="00F86CC6"/>
    <w:rsid w:val="00FA2E46"/>
    <w:rsid w:val="00FB50D0"/>
    <w:rsid w:val="00FD60E2"/>
    <w:rsid w:val="00FE4CAF"/>
    <w:rsid w:val="00FE60CB"/>
    <w:rsid w:val="00FE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C6F8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A2E4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D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0E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6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62B08"/>
  </w:style>
  <w:style w:type="paragraph" w:styleId="Voettekst">
    <w:name w:val="footer"/>
    <w:basedOn w:val="Standaard"/>
    <w:link w:val="VoettekstChar"/>
    <w:uiPriority w:val="99"/>
    <w:unhideWhenUsed/>
    <w:rsid w:val="00F6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62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C6F8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FA2E46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D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0E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6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62B08"/>
  </w:style>
  <w:style w:type="paragraph" w:styleId="Voettekst">
    <w:name w:val="footer"/>
    <w:basedOn w:val="Standaard"/>
    <w:link w:val="VoettekstChar"/>
    <w:uiPriority w:val="99"/>
    <w:unhideWhenUsed/>
    <w:rsid w:val="00F62B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62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urtteamsutrecht.nl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mailto:agaath.van.loon@buurtteamsutrecht.n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D9987-781F-427D-AB24-00A971367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17A1F9A</Template>
  <TotalTime>4</TotalTime>
  <Pages>2</Pages>
  <Words>360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Utrecht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Marnix van der Waals</dc:creator>
  <cp:lastModifiedBy>Agaath van loon</cp:lastModifiedBy>
  <cp:revision>4</cp:revision>
  <cp:lastPrinted>2018-02-05T12:53:00Z</cp:lastPrinted>
  <dcterms:created xsi:type="dcterms:W3CDTF">2018-07-10T12:09:00Z</dcterms:created>
  <dcterms:modified xsi:type="dcterms:W3CDTF">2018-07-10T12:13:00Z</dcterms:modified>
</cp:coreProperties>
</file>